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FFFF"/>
  <w:body>
    <w:tbl>
      <w:tblPr>
        <w:tblW w:w="10964" w:type="dxa"/>
        <w:tblLayout w:type="fixed"/>
        <w:tblLook w:val="0000"/>
      </w:tblPr>
      <w:tblGrid>
        <w:gridCol w:w="2093"/>
        <w:gridCol w:w="848"/>
        <w:gridCol w:w="4909"/>
        <w:gridCol w:w="3051"/>
        <w:gridCol w:w="63"/>
      </w:tblGrid>
      <w:tr w:rsidR="00BD6EFE" w:rsidTr="001D7359">
        <w:trPr>
          <w:gridAfter w:val="1"/>
          <w:wAfter w:w="63" w:type="dxa"/>
        </w:trPr>
        <w:tc>
          <w:tcPr>
            <w:tcW w:w="2941" w:type="dxa"/>
            <w:gridSpan w:val="2"/>
          </w:tcPr>
          <w:p w:rsidR="00BD6EFE" w:rsidRDefault="00BD6EFE" w:rsidP="00075FCE">
            <w:pPr>
              <w:keepNext/>
              <w:rPr>
                <w:sz w:val="22"/>
              </w:rPr>
            </w:pPr>
            <w:r w:rsidRPr="001C1BF0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http://www.spas-neru.orthodoxy.ru/images/history/foto.jpg" style="width:2in;height:162pt;visibility:visible">
                  <v:imagedata r:id="rId4" o:title=""/>
                </v:shape>
              </w:pict>
            </w:r>
          </w:p>
        </w:tc>
        <w:tc>
          <w:tcPr>
            <w:tcW w:w="7960" w:type="dxa"/>
            <w:gridSpan w:val="2"/>
            <w:vAlign w:val="center"/>
          </w:tcPr>
          <w:p w:rsidR="00BD6EFE" w:rsidRDefault="00BD6EFE" w:rsidP="00075FCE">
            <w:pPr>
              <w:keepNext/>
              <w:spacing w:line="360" w:lineRule="auto"/>
              <w:jc w:val="center"/>
              <w:rPr>
                <w:b/>
                <w:sz w:val="36"/>
                <w:szCs w:val="36"/>
              </w:rPr>
            </w:pPr>
            <w:r w:rsidRPr="00CB298B">
              <w:rPr>
                <w:b/>
                <w:sz w:val="36"/>
                <w:szCs w:val="36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6" type="#_x0000_t136" style="width:357pt;height:74.25pt" fillcolor="#06c" strokecolor="#9cf" strokeweight="1.5pt">
                  <v:shadow on="t" color="#900"/>
                  <v:textpath style="font-family:&quot;Impact&quot;;font-size:20pt;v-text-kern:t" trim="t" fitpath="t" string="Храм &#10;Спаса Нерукотворного с. Котово&#10;"/>
                </v:shape>
              </w:pict>
            </w:r>
          </w:p>
          <w:p w:rsidR="00BD6EFE" w:rsidRDefault="00BD6EFE" w:rsidP="00075FCE">
            <w:pPr>
              <w:keepNext/>
              <w:spacing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г. Долгопрудный</w:t>
            </w:r>
          </w:p>
          <w:p w:rsidR="00BD6EFE" w:rsidRDefault="00BD6EFE" w:rsidP="00075FCE">
            <w:pPr>
              <w:pStyle w:val="Heading1"/>
              <w:tabs>
                <w:tab w:val="left" w:pos="3789"/>
              </w:tabs>
              <w:spacing w:line="360" w:lineRule="auto"/>
            </w:pPr>
            <w:bookmarkStart w:id="0" w:name="_Toc402799565"/>
            <w:bookmarkStart w:id="1" w:name="_Toc402799634"/>
            <w:r>
              <w:t>РАСПИСАНИЕ БОГОСЛУЖЕНИЙ</w:t>
            </w:r>
            <w:bookmarkEnd w:id="0"/>
            <w:bookmarkEnd w:id="1"/>
          </w:p>
          <w:p w:rsidR="00BD6EFE" w:rsidRDefault="00BD6EFE" w:rsidP="006B7BB5">
            <w:pPr>
              <w:keepNext/>
              <w:spacing w:line="360" w:lineRule="auto"/>
              <w:jc w:val="center"/>
              <w:rPr>
                <w:sz w:val="22"/>
              </w:rPr>
            </w:pPr>
            <w:r>
              <w:rPr>
                <w:b/>
                <w:sz w:val="32"/>
              </w:rPr>
              <w:t xml:space="preserve">Декабрь </w:t>
            </w:r>
            <w:r w:rsidRPr="00CB1A96">
              <w:rPr>
                <w:b/>
                <w:sz w:val="32"/>
                <w:szCs w:val="32"/>
              </w:rPr>
              <w:t>201</w:t>
            </w:r>
            <w:r>
              <w:rPr>
                <w:b/>
                <w:sz w:val="32"/>
                <w:szCs w:val="32"/>
              </w:rPr>
              <w:t>5</w:t>
            </w:r>
            <w:r w:rsidRPr="00CB1A96">
              <w:rPr>
                <w:b/>
                <w:sz w:val="32"/>
                <w:szCs w:val="32"/>
              </w:rPr>
              <w:t xml:space="preserve"> года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391C9F">
            <w:pPr>
              <w:keepNext/>
              <w:spacing w:line="228" w:lineRule="auto"/>
              <w:jc w:val="center"/>
            </w:pPr>
            <w:r w:rsidRPr="00DF7D7E">
              <w:t>01.12.2015</w:t>
            </w:r>
            <w:r w:rsidRPr="00DF7D7E">
              <w:br/>
              <w:t>вторник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4722A8" w:rsidRDefault="00BD6EFE" w:rsidP="00391C9F">
            <w:r w:rsidRPr="004722A8">
              <w:t xml:space="preserve"> Мч. Платона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391C9F">
            <w:pPr>
              <w:keepNext/>
              <w:spacing w:line="228" w:lineRule="auto"/>
            </w:pPr>
            <w:r w:rsidRPr="00DF7D7E">
              <w:t>9.00</w:t>
            </w:r>
            <w:r w:rsidRPr="00DF7D7E">
              <w:tab/>
              <w:t>Литургия</w:t>
            </w:r>
            <w:r w:rsidRPr="00DF7D7E">
              <w:br/>
              <w:t>17.00</w:t>
            </w:r>
            <w:r w:rsidRPr="00DF7D7E">
              <w:tab/>
              <w:t>Вечерня.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075FCE">
            <w:pPr>
              <w:keepNext/>
              <w:spacing w:line="228" w:lineRule="auto"/>
              <w:jc w:val="center"/>
            </w:pPr>
            <w:r w:rsidRPr="00EF3787">
              <w:t>02.12.2015</w:t>
            </w:r>
          </w:p>
          <w:p w:rsidR="00BD6EFE" w:rsidRPr="00EF3787" w:rsidRDefault="00BD6EFE" w:rsidP="00075FCE">
            <w:pPr>
              <w:keepNext/>
              <w:spacing w:line="228" w:lineRule="auto"/>
              <w:jc w:val="center"/>
            </w:pPr>
            <w:r w:rsidRPr="00EF3787">
              <w:t>среда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Св. Филарета, митрополита Московского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075FCE">
            <w:pPr>
              <w:keepNext/>
              <w:spacing w:line="228" w:lineRule="auto"/>
            </w:pPr>
            <w:r w:rsidRPr="00DF7D7E">
              <w:t>9.00</w:t>
            </w:r>
            <w:r w:rsidRPr="00DF7D7E">
              <w:tab/>
              <w:t>Литургия</w:t>
            </w:r>
            <w:r w:rsidRPr="00DF7D7E">
              <w:br/>
              <w:t>17.00</w:t>
            </w:r>
            <w:r w:rsidRPr="00DF7D7E">
              <w:tab/>
              <w:t>Вечерня.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0B3DAE" w:rsidRDefault="00BD6EFE" w:rsidP="00075FCE">
            <w:pPr>
              <w:keepNext/>
              <w:spacing w:line="228" w:lineRule="auto"/>
              <w:jc w:val="center"/>
            </w:pPr>
            <w:r>
              <w:t>03</w:t>
            </w:r>
            <w:r w:rsidRPr="000B3DAE">
              <w:t>.</w:t>
            </w:r>
            <w:r>
              <w:t>12</w:t>
            </w:r>
            <w:r w:rsidRPr="000B3DAE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  <w:rPr>
                <w:color w:val="FF0000"/>
              </w:rPr>
            </w:pPr>
            <w:r w:rsidRPr="000B3DAE">
              <w:t>четверг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Предпразднство Введения во храм Пресвятой Владычицы нашей Богородицы и Приснодевы Марии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 w:rsidRPr="00ED7E64">
              <w:t>9.00</w:t>
            </w:r>
            <w:r w:rsidRPr="00ED7E64">
              <w:tab/>
              <w:t>Литургия</w:t>
            </w:r>
          </w:p>
          <w:p w:rsidR="00BD6EFE" w:rsidRPr="007D006A" w:rsidRDefault="00BD6EFE" w:rsidP="00075FCE">
            <w:pPr>
              <w:keepNext/>
              <w:spacing w:line="228" w:lineRule="auto"/>
              <w:rPr>
                <w:b/>
                <w:color w:val="0070C0"/>
              </w:rPr>
            </w:pPr>
            <w:r w:rsidRPr="007D006A">
              <w:rPr>
                <w:b/>
                <w:color w:val="0070C0"/>
              </w:rPr>
              <w:t>17.00</w:t>
            </w:r>
            <w:r w:rsidRPr="007D006A">
              <w:rPr>
                <w:b/>
                <w:color w:val="0070C0"/>
              </w:rPr>
              <w:tab/>
              <w:t>Всенощное бдение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075FCE">
            <w:pPr>
              <w:keepNext/>
              <w:spacing w:line="228" w:lineRule="auto"/>
              <w:jc w:val="center"/>
              <w:rPr>
                <w:b/>
                <w:color w:val="0070C0"/>
              </w:rPr>
            </w:pPr>
            <w:r w:rsidRPr="00EF3787">
              <w:rPr>
                <w:b/>
                <w:color w:val="0070C0"/>
              </w:rPr>
              <w:t>04.12.2015</w:t>
            </w:r>
          </w:p>
          <w:p w:rsidR="00BD6EFE" w:rsidRPr="00EF3787" w:rsidRDefault="00BD6EFE" w:rsidP="00075FCE">
            <w:pPr>
              <w:keepNext/>
              <w:spacing w:line="228" w:lineRule="auto"/>
              <w:jc w:val="center"/>
              <w:rPr>
                <w:b/>
                <w:color w:val="0070C0"/>
              </w:rPr>
            </w:pPr>
            <w:r w:rsidRPr="00EF3787">
              <w:rPr>
                <w:b/>
                <w:color w:val="0070C0"/>
              </w:rPr>
              <w:t>пятница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EF3787">
            <w:pPr>
              <w:rPr>
                <w:b/>
                <w:color w:val="0070C0"/>
              </w:rPr>
            </w:pPr>
            <w:r w:rsidRPr="007D006A">
              <w:rPr>
                <w:b/>
                <w:color w:val="0070C0"/>
              </w:rPr>
              <w:t>Введение во храм Пресвятой Владычицы нашей Богородицы и Приснодевы Марии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7D006A">
            <w:pPr>
              <w:keepNext/>
              <w:spacing w:line="228" w:lineRule="auto"/>
              <w:rPr>
                <w:b/>
                <w:color w:val="0070C0"/>
              </w:rPr>
            </w:pPr>
            <w:r w:rsidRPr="007D006A">
              <w:rPr>
                <w:b/>
                <w:color w:val="0070C0"/>
              </w:rPr>
              <w:t>7.00</w:t>
            </w:r>
            <w:r w:rsidRPr="007D006A">
              <w:rPr>
                <w:b/>
                <w:color w:val="0070C0"/>
              </w:rPr>
              <w:tab/>
              <w:t>Ранняя Литургия</w:t>
            </w:r>
          </w:p>
          <w:p w:rsidR="00BD6EFE" w:rsidRPr="007D006A" w:rsidRDefault="00BD6EFE" w:rsidP="00C957AD">
            <w:pPr>
              <w:keepNext/>
              <w:spacing w:line="228" w:lineRule="auto"/>
              <w:rPr>
                <w:b/>
                <w:color w:val="0070C0"/>
              </w:rPr>
            </w:pPr>
            <w:r w:rsidRPr="007D006A">
              <w:rPr>
                <w:b/>
                <w:color w:val="0070C0"/>
              </w:rPr>
              <w:t>9.00</w:t>
            </w:r>
            <w:r w:rsidRPr="007D006A">
              <w:rPr>
                <w:b/>
                <w:color w:val="0070C0"/>
              </w:rPr>
              <w:tab/>
              <w:t>Поздняя Литургия</w:t>
            </w:r>
          </w:p>
          <w:p w:rsidR="00BD6EFE" w:rsidRPr="007D006A" w:rsidRDefault="00BD6EFE" w:rsidP="00C957AD">
            <w:pPr>
              <w:keepNext/>
              <w:spacing w:line="228" w:lineRule="auto"/>
            </w:pPr>
            <w:r w:rsidRPr="007D006A">
              <w:t>17.00</w:t>
            </w:r>
            <w:r w:rsidRPr="007D006A">
              <w:tab/>
              <w:t>Вечерня.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05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 w:rsidRPr="00ED7E64">
              <w:t>суббота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Блгв. кн. Михаила Тверского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>
              <w:t>9.00    Литургия</w:t>
            </w:r>
          </w:p>
          <w:p w:rsidR="00BD6EFE" w:rsidRPr="00ED7E64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17.00</w:t>
            </w:r>
            <w:r>
              <w:rPr>
                <w:b/>
                <w:color w:val="FF0000"/>
              </w:rPr>
              <w:tab/>
            </w:r>
            <w:r w:rsidRPr="00ED7E64">
              <w:rPr>
                <w:b/>
                <w:color w:val="FF0000"/>
              </w:rPr>
              <w:t>Всенощное бдение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06</w:t>
            </w:r>
            <w:r w:rsidRPr="00ED7E64">
              <w:rPr>
                <w:b/>
                <w:color w:val="FF0000"/>
              </w:rPr>
              <w:t>.</w:t>
            </w:r>
            <w:r>
              <w:rPr>
                <w:b/>
                <w:color w:val="FF0000"/>
              </w:rPr>
              <w:t>12</w:t>
            </w:r>
            <w:r w:rsidRPr="00ED7E64">
              <w:rPr>
                <w:b/>
                <w:color w:val="FF0000"/>
              </w:rPr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 w:rsidRPr="00ED7E64">
              <w:rPr>
                <w:b/>
                <w:color w:val="FF0000"/>
              </w:rPr>
              <w:t>воскресенье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EF3787">
            <w:pPr>
              <w:rPr>
                <w:b/>
                <w:color w:val="FF0000"/>
              </w:rPr>
            </w:pPr>
            <w:r w:rsidRPr="007D006A">
              <w:rPr>
                <w:b/>
                <w:color w:val="FF0000"/>
              </w:rPr>
              <w:t xml:space="preserve">Неделя 27-я по Пятидесятнице. Глас 2. </w:t>
            </w:r>
          </w:p>
          <w:p w:rsidR="00BD6EFE" w:rsidRPr="00EF3787" w:rsidRDefault="00BD6EFE" w:rsidP="00EF3787">
            <w:r w:rsidRPr="007D006A">
              <w:rPr>
                <w:b/>
                <w:color w:val="FF0000"/>
              </w:rPr>
              <w:t>Блгв. вел. кн. Александра Невского. Свт. Митрофана Воронежского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rPr>
                <w:color w:val="FF0000"/>
              </w:rPr>
            </w:pPr>
            <w:r>
              <w:rPr>
                <w:b/>
                <w:color w:val="FF0000"/>
              </w:rPr>
              <w:t>8.00</w:t>
            </w:r>
            <w:r>
              <w:rPr>
                <w:b/>
                <w:color w:val="FF0000"/>
              </w:rPr>
              <w:tab/>
            </w:r>
            <w:r w:rsidRPr="00ED7E64">
              <w:rPr>
                <w:b/>
                <w:color w:val="FF0000"/>
              </w:rPr>
              <w:t>Ранняя Литургия</w:t>
            </w:r>
          </w:p>
          <w:p w:rsidR="00BD6EFE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10.00</w:t>
            </w:r>
            <w:r>
              <w:rPr>
                <w:b/>
                <w:color w:val="FF0000"/>
              </w:rPr>
              <w:tab/>
              <w:t>Поздняя Литургия</w:t>
            </w:r>
          </w:p>
          <w:p w:rsidR="00BD6EFE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Водосвятный </w:t>
            </w:r>
            <w:r w:rsidRPr="00ED7E64">
              <w:rPr>
                <w:b/>
                <w:color w:val="FF0000"/>
              </w:rPr>
              <w:t>молебен</w:t>
            </w:r>
          </w:p>
          <w:p w:rsidR="00BD6EFE" w:rsidRPr="00AF4C3D" w:rsidRDefault="00BD6EFE" w:rsidP="00075FCE">
            <w:pPr>
              <w:keepNext/>
              <w:spacing w:line="228" w:lineRule="auto"/>
              <w:rPr>
                <w:b/>
                <w:color w:val="365F91"/>
              </w:rPr>
            </w:pPr>
            <w:r w:rsidRPr="00AF4C3D">
              <w:rPr>
                <w:b/>
                <w:color w:val="365F91"/>
              </w:rPr>
              <w:t>15.30   Молебен</w:t>
            </w:r>
            <w:r>
              <w:rPr>
                <w:b/>
                <w:color w:val="365F91"/>
              </w:rPr>
              <w:t>*</w:t>
            </w:r>
          </w:p>
          <w:p w:rsidR="00BD6EFE" w:rsidRPr="00ED7E64" w:rsidRDefault="00BD6EFE" w:rsidP="00075FCE">
            <w:pPr>
              <w:keepNext/>
              <w:spacing w:line="228" w:lineRule="auto"/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07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 w:rsidRPr="00ED7E64">
              <w:t>понедельник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pPr>
              <w:rPr>
                <w:rStyle w:val="Emphasis"/>
              </w:rPr>
            </w:pPr>
            <w:r w:rsidRPr="00EF3787">
              <w:t>Вмч. Меркурия. Вмц. Екатерины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075FCE">
            <w:pPr>
              <w:keepNext/>
              <w:spacing w:line="228" w:lineRule="auto"/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08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 w:rsidRPr="00ED7E64">
              <w:t>вторник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Отдание праздника Введения во храм Пресвятой Богородицы. Сщмч. Климента, папы Римского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BB3758" w:rsidRDefault="00BD6EFE" w:rsidP="00BB3758">
            <w:pPr>
              <w:keepNext/>
              <w:spacing w:line="228" w:lineRule="auto"/>
              <w:rPr>
                <w:b/>
                <w:color w:val="D95615"/>
              </w:rPr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075FCE">
            <w:pPr>
              <w:keepNext/>
              <w:spacing w:line="228" w:lineRule="auto"/>
              <w:jc w:val="center"/>
            </w:pPr>
            <w:r>
              <w:t>09</w:t>
            </w:r>
            <w:r w:rsidRPr="00DF7D7E">
              <w:t>.1</w:t>
            </w:r>
            <w:r>
              <w:t>2</w:t>
            </w:r>
            <w:r w:rsidRPr="00DF7D7E">
              <w:t>.2015</w:t>
            </w:r>
          </w:p>
          <w:p w:rsidR="00BD6EFE" w:rsidRPr="00DF7D7E" w:rsidRDefault="00BD6EFE" w:rsidP="00075FCE">
            <w:pPr>
              <w:keepNext/>
              <w:spacing w:line="228" w:lineRule="auto"/>
              <w:jc w:val="center"/>
            </w:pPr>
            <w:r w:rsidRPr="00DF7D7E">
              <w:t>среда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Свт. Иннокентия, еп. Иркутского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5D7B31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DF7D7E" w:rsidRDefault="00BD6EFE" w:rsidP="00C957AD">
            <w:pPr>
              <w:keepNext/>
              <w:spacing w:line="228" w:lineRule="auto"/>
            </w:pPr>
            <w:r w:rsidRPr="00DF7D7E">
              <w:t>17.00</w:t>
            </w:r>
            <w:r w:rsidRPr="00DF7D7E">
              <w:tab/>
              <w:t>Вечерня.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10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 w:rsidRPr="00ED7E64">
              <w:t>четверг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Иконы Божией Матери "Знамение"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 xml:space="preserve">Литургия </w:t>
            </w:r>
          </w:p>
          <w:p w:rsidR="00BD6EFE" w:rsidRPr="00ED7E64" w:rsidRDefault="00BD6EFE" w:rsidP="00075FCE">
            <w:pPr>
              <w:keepNext/>
              <w:spacing w:line="228" w:lineRule="auto"/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11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 w:rsidRPr="00ED7E64">
              <w:t>пятница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Сщмч. митр. Серафима Чичагова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075FCE">
            <w:pPr>
              <w:keepNext/>
              <w:spacing w:line="228" w:lineRule="auto"/>
              <w:rPr>
                <w:b/>
                <w:color w:val="7030A0"/>
              </w:rPr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0B3DAE" w:rsidRDefault="00BD6EFE" w:rsidP="00075FCE">
            <w:pPr>
              <w:keepNext/>
              <w:spacing w:line="228" w:lineRule="auto"/>
              <w:jc w:val="center"/>
            </w:pPr>
            <w:r>
              <w:t>12.12</w:t>
            </w:r>
            <w:r w:rsidRPr="000B3DAE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  <w:rPr>
                <w:b/>
                <w:color w:val="7030A0"/>
              </w:rPr>
            </w:pPr>
            <w:r w:rsidRPr="000B3DAE">
              <w:t>суббота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Мч. Парамона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 w:rsidRPr="00ED7E64">
              <w:t>9.00</w:t>
            </w:r>
            <w:r w:rsidRPr="00ED7E64">
              <w:tab/>
              <w:t>Литургия</w:t>
            </w:r>
            <w:r>
              <w:t>. Панихида</w:t>
            </w:r>
          </w:p>
          <w:p w:rsidR="00BD6EFE" w:rsidRPr="00ED7E64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17.00</w:t>
            </w:r>
            <w:r>
              <w:rPr>
                <w:b/>
                <w:color w:val="FF0000"/>
              </w:rPr>
              <w:tab/>
            </w:r>
            <w:r w:rsidRPr="00ED7E64">
              <w:rPr>
                <w:b/>
                <w:color w:val="FF0000"/>
              </w:rPr>
              <w:t>Всенощное бдение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</w:t>
            </w:r>
            <w:r w:rsidRPr="00ED7E64">
              <w:rPr>
                <w:b/>
                <w:color w:val="FF0000"/>
              </w:rPr>
              <w:t>.</w:t>
            </w:r>
            <w:r>
              <w:rPr>
                <w:b/>
                <w:color w:val="FF0000"/>
              </w:rPr>
              <w:t>12</w:t>
            </w:r>
            <w:r w:rsidRPr="00ED7E64">
              <w:rPr>
                <w:b/>
                <w:color w:val="FF0000"/>
              </w:rPr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 w:rsidRPr="00ED7E64">
              <w:rPr>
                <w:b/>
                <w:color w:val="FF0000"/>
              </w:rPr>
              <w:t>воскресенье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EF3787">
            <w:pPr>
              <w:rPr>
                <w:b/>
                <w:color w:val="FF0000"/>
              </w:rPr>
            </w:pPr>
            <w:r w:rsidRPr="007D006A">
              <w:rPr>
                <w:b/>
                <w:color w:val="FF0000"/>
              </w:rPr>
              <w:t>Неделя 28-я по Пятидесятнице. Глас 3.</w:t>
            </w:r>
          </w:p>
          <w:p w:rsidR="00BD6EFE" w:rsidRPr="00EF3787" w:rsidRDefault="00BD6EFE" w:rsidP="00EF3787">
            <w:r w:rsidRPr="007D006A">
              <w:rPr>
                <w:b/>
                <w:color w:val="FF0000"/>
              </w:rPr>
              <w:t>Ап. Андрея Первозванного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rPr>
                <w:color w:val="FF0000"/>
              </w:rPr>
            </w:pPr>
            <w:r w:rsidRPr="00ED7E64">
              <w:rPr>
                <w:b/>
                <w:color w:val="FF0000"/>
              </w:rPr>
              <w:t>8.00</w:t>
            </w:r>
            <w:r w:rsidRPr="00ED7E64">
              <w:rPr>
                <w:b/>
                <w:color w:val="FF0000"/>
              </w:rPr>
              <w:tab/>
              <w:t>Ранняя Литургия</w:t>
            </w:r>
          </w:p>
          <w:p w:rsidR="00BD6EFE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10.00</w:t>
            </w:r>
            <w:r>
              <w:rPr>
                <w:b/>
                <w:color w:val="FF0000"/>
              </w:rPr>
              <w:tab/>
              <w:t xml:space="preserve">Поздняя Литургия </w:t>
            </w:r>
            <w:r w:rsidRPr="00ED7E64">
              <w:rPr>
                <w:b/>
                <w:color w:val="FF0000"/>
              </w:rPr>
              <w:t>Водосвятный молебен</w:t>
            </w:r>
          </w:p>
          <w:p w:rsidR="00BD6EFE" w:rsidRPr="00AF4C3D" w:rsidRDefault="00BD6EFE" w:rsidP="00075FCE">
            <w:pPr>
              <w:keepNext/>
              <w:spacing w:line="228" w:lineRule="auto"/>
              <w:rPr>
                <w:b/>
                <w:color w:val="365F91"/>
              </w:rPr>
            </w:pPr>
            <w:r w:rsidRPr="00AF4C3D">
              <w:rPr>
                <w:b/>
                <w:color w:val="365F91"/>
              </w:rPr>
              <w:t>15.30   Молебен</w:t>
            </w:r>
            <w:r>
              <w:rPr>
                <w:b/>
                <w:color w:val="365F91"/>
              </w:rPr>
              <w:t>*</w:t>
            </w:r>
          </w:p>
          <w:p w:rsidR="00BD6EFE" w:rsidRPr="00ED7E64" w:rsidRDefault="00BD6EFE" w:rsidP="00075FCE">
            <w:pPr>
              <w:keepNext/>
              <w:spacing w:line="228" w:lineRule="auto"/>
              <w:rPr>
                <w:b/>
                <w:color w:val="FF0000"/>
              </w:rPr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C957AD" w:rsidRDefault="00BD6EFE" w:rsidP="00075FCE">
            <w:pPr>
              <w:keepNext/>
              <w:spacing w:line="228" w:lineRule="auto"/>
              <w:jc w:val="center"/>
            </w:pPr>
            <w:r w:rsidRPr="00C957AD">
              <w:t>1</w:t>
            </w:r>
            <w:r>
              <w:t>4</w:t>
            </w:r>
            <w:r w:rsidRPr="00C957AD">
              <w:t>.1</w:t>
            </w:r>
            <w:r>
              <w:t>2</w:t>
            </w:r>
            <w:r w:rsidRPr="00C957AD">
              <w:t>.2015</w:t>
            </w:r>
          </w:p>
          <w:p w:rsidR="00BD6EFE" w:rsidRPr="00C957AD" w:rsidRDefault="00BD6EFE" w:rsidP="00075FCE">
            <w:pPr>
              <w:keepNext/>
              <w:spacing w:line="228" w:lineRule="auto"/>
              <w:jc w:val="center"/>
            </w:pPr>
            <w:r w:rsidRPr="00C957AD">
              <w:t>понедельник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Прав. Филарета Милостивого, Прор. Наума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C957AD" w:rsidRDefault="00BD6EFE" w:rsidP="004D2C3C">
            <w:pPr>
              <w:keepNext/>
              <w:spacing w:line="228" w:lineRule="auto"/>
            </w:pPr>
            <w:r w:rsidRPr="00C957AD">
              <w:t>9.00</w:t>
            </w:r>
            <w:r w:rsidRPr="00C957AD">
              <w:tab/>
              <w:t>Литургия</w:t>
            </w:r>
          </w:p>
          <w:p w:rsidR="00BD6EFE" w:rsidRPr="00C957AD" w:rsidRDefault="00BD6EFE" w:rsidP="00075FCE">
            <w:pPr>
              <w:keepNext/>
              <w:spacing w:line="228" w:lineRule="auto"/>
            </w:pPr>
            <w:r w:rsidRPr="00C957AD">
              <w:t>17.00</w:t>
            </w:r>
            <w:r w:rsidRPr="00C957AD">
              <w:tab/>
              <w:t>Вечерня.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15.12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 w:rsidRPr="00ED7E64">
              <w:t>вторник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Прор. Аввакума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 w:rsidRPr="00ED7E64">
              <w:t>9.00</w:t>
            </w:r>
            <w:r>
              <w:tab/>
            </w:r>
            <w:r w:rsidRPr="00ED7E64">
              <w:t xml:space="preserve">Литургия </w:t>
            </w:r>
          </w:p>
          <w:p w:rsidR="00BD6EFE" w:rsidRPr="00ED7E64" w:rsidRDefault="00BD6EFE" w:rsidP="00075FCE">
            <w:pPr>
              <w:keepNext/>
              <w:spacing w:line="228" w:lineRule="auto"/>
            </w:pPr>
            <w:r w:rsidRPr="00ED7E64"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16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 w:rsidRPr="00ED7E64">
              <w:t>среда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Прп. Саввы Сторожевского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075FCE">
            <w:pPr>
              <w:keepNext/>
              <w:spacing w:line="228" w:lineRule="auto"/>
            </w:pPr>
            <w:r w:rsidRPr="00ED7E64"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17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075FCE">
            <w:pPr>
              <w:keepNext/>
              <w:spacing w:line="228" w:lineRule="auto"/>
              <w:jc w:val="center"/>
            </w:pPr>
            <w:r>
              <w:t>четверг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Вмц. Варвары и мц. Иулиании. Прп. Иоанна Дамаскина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075FCE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075FCE">
            <w:pPr>
              <w:keepNext/>
              <w:spacing w:line="228" w:lineRule="auto"/>
            </w:pPr>
            <w:r w:rsidRPr="00ED7E64"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4D2C3C" w:rsidRDefault="00BD6EFE" w:rsidP="00075FCE">
            <w:pPr>
              <w:keepNext/>
              <w:spacing w:line="228" w:lineRule="auto"/>
              <w:jc w:val="center"/>
            </w:pPr>
            <w:r>
              <w:t>18</w:t>
            </w:r>
            <w:r w:rsidRPr="004D2C3C">
              <w:t>.</w:t>
            </w:r>
            <w:r>
              <w:t>12</w:t>
            </w:r>
            <w:r w:rsidRPr="004D2C3C">
              <w:t>.2015</w:t>
            </w:r>
          </w:p>
          <w:p w:rsidR="00BD6EFE" w:rsidRPr="00BB3758" w:rsidRDefault="00BD6EFE" w:rsidP="00075FCE">
            <w:pPr>
              <w:keepNext/>
              <w:spacing w:line="228" w:lineRule="auto"/>
              <w:jc w:val="center"/>
              <w:rPr>
                <w:b/>
                <w:color w:val="D95615"/>
              </w:rPr>
            </w:pPr>
            <w:r w:rsidRPr="004D2C3C">
              <w:t>пятница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Прп. Саввы Освященного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164347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7D006A" w:rsidRDefault="00BD6EFE" w:rsidP="00075FCE">
            <w:pPr>
              <w:keepNext/>
              <w:spacing w:line="228" w:lineRule="auto"/>
              <w:rPr>
                <w:b/>
                <w:color w:val="FF6600"/>
              </w:rPr>
            </w:pPr>
            <w:r w:rsidRPr="007D006A">
              <w:rPr>
                <w:b/>
                <w:color w:val="FF6600"/>
              </w:rPr>
              <w:t>17.00</w:t>
            </w:r>
            <w:r w:rsidRPr="007D006A">
              <w:rPr>
                <w:b/>
                <w:color w:val="FF6600"/>
              </w:rPr>
              <w:tab/>
              <w:t>Всенощное бдение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075FCE">
            <w:pPr>
              <w:keepNext/>
              <w:spacing w:line="228" w:lineRule="auto"/>
              <w:jc w:val="center"/>
              <w:rPr>
                <w:b/>
                <w:color w:val="FF6600"/>
              </w:rPr>
            </w:pPr>
            <w:r w:rsidRPr="007D006A">
              <w:rPr>
                <w:b/>
                <w:color w:val="FF6600"/>
              </w:rPr>
              <w:t>19.12.2015</w:t>
            </w:r>
          </w:p>
          <w:p w:rsidR="00BD6EFE" w:rsidRPr="007D006A" w:rsidRDefault="00BD6EFE" w:rsidP="00075FCE">
            <w:pPr>
              <w:keepNext/>
              <w:spacing w:line="228" w:lineRule="auto"/>
              <w:jc w:val="center"/>
              <w:rPr>
                <w:color w:val="FF6600"/>
              </w:rPr>
            </w:pPr>
            <w:r w:rsidRPr="007D006A">
              <w:rPr>
                <w:b/>
                <w:color w:val="FF6600"/>
              </w:rPr>
              <w:t>суббота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EF3787">
            <w:pPr>
              <w:rPr>
                <w:b/>
                <w:color w:val="FF6600"/>
              </w:rPr>
            </w:pPr>
            <w:r w:rsidRPr="007D006A">
              <w:rPr>
                <w:b/>
                <w:color w:val="FF6600"/>
              </w:rPr>
              <w:t xml:space="preserve">Свт. Николая, архиепископа </w:t>
            </w:r>
          </w:p>
          <w:p w:rsidR="00BD6EFE" w:rsidRPr="007D006A" w:rsidRDefault="00BD6EFE" w:rsidP="00EF3787">
            <w:pPr>
              <w:rPr>
                <w:color w:val="FF6600"/>
                <w:sz w:val="28"/>
                <w:szCs w:val="28"/>
              </w:rPr>
            </w:pPr>
            <w:r w:rsidRPr="007D006A">
              <w:rPr>
                <w:b/>
                <w:color w:val="FF6600"/>
              </w:rPr>
              <w:t>Мир Ликийских, чудотворца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7D006A">
            <w:pPr>
              <w:keepNext/>
              <w:spacing w:line="228" w:lineRule="auto"/>
              <w:rPr>
                <w:color w:val="FF6600"/>
              </w:rPr>
            </w:pPr>
            <w:r w:rsidRPr="007D006A">
              <w:rPr>
                <w:b/>
                <w:color w:val="FF6600"/>
              </w:rPr>
              <w:t>8.00</w:t>
            </w:r>
            <w:r w:rsidRPr="007D006A">
              <w:rPr>
                <w:b/>
                <w:color w:val="FF6600"/>
              </w:rPr>
              <w:tab/>
              <w:t>Ранняя Литургия</w:t>
            </w:r>
          </w:p>
          <w:p w:rsidR="00BD6EFE" w:rsidRPr="005E7058" w:rsidRDefault="00BD6EFE" w:rsidP="007D006A">
            <w:pPr>
              <w:keepNext/>
              <w:spacing w:line="228" w:lineRule="auto"/>
              <w:rPr>
                <w:b/>
                <w:color w:val="FF0000"/>
              </w:rPr>
            </w:pPr>
            <w:r w:rsidRPr="007D006A">
              <w:rPr>
                <w:b/>
                <w:color w:val="FF6600"/>
              </w:rPr>
              <w:t>10.00</w:t>
            </w:r>
            <w:r w:rsidRPr="007D006A">
              <w:rPr>
                <w:b/>
                <w:color w:val="FF6600"/>
              </w:rPr>
              <w:tab/>
              <w:t>Поздняя Литургия</w:t>
            </w:r>
            <w:r>
              <w:rPr>
                <w:b/>
                <w:color w:val="FF0000"/>
              </w:rPr>
              <w:t xml:space="preserve"> </w:t>
            </w:r>
            <w:r w:rsidRPr="005E7058">
              <w:rPr>
                <w:b/>
                <w:color w:val="FF0000"/>
              </w:rPr>
              <w:t>17.00</w:t>
            </w:r>
            <w:r w:rsidRPr="005E7058">
              <w:rPr>
                <w:b/>
                <w:color w:val="FF0000"/>
              </w:rPr>
              <w:tab/>
              <w:t>Всенощное бдение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5E7058" w:rsidRDefault="00BD6EFE" w:rsidP="003B5E93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20</w:t>
            </w:r>
            <w:r w:rsidRPr="005E7058">
              <w:rPr>
                <w:b/>
                <w:color w:val="FF0000"/>
              </w:rPr>
              <w:t>.</w:t>
            </w:r>
            <w:r>
              <w:rPr>
                <w:b/>
                <w:color w:val="FF0000"/>
              </w:rPr>
              <w:t>12</w:t>
            </w:r>
            <w:r w:rsidRPr="005E7058">
              <w:rPr>
                <w:b/>
                <w:color w:val="FF0000"/>
              </w:rPr>
              <w:t>.2015</w:t>
            </w:r>
          </w:p>
          <w:p w:rsidR="00BD6EFE" w:rsidRPr="005E7058" w:rsidRDefault="00BD6EFE" w:rsidP="003B5E93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 w:rsidRPr="005E7058">
              <w:rPr>
                <w:b/>
                <w:color w:val="FF0000"/>
              </w:rPr>
              <w:t>воскресенье</w:t>
            </w:r>
          </w:p>
          <w:p w:rsidR="00BD6EFE" w:rsidRPr="008C6D3D" w:rsidRDefault="00BD6EFE" w:rsidP="003B5E93">
            <w:pPr>
              <w:keepNext/>
              <w:spacing w:line="228" w:lineRule="auto"/>
              <w:jc w:val="center"/>
              <w:rPr>
                <w:color w:val="FF0000"/>
              </w:rPr>
            </w:pP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EF3787">
            <w:pPr>
              <w:rPr>
                <w:b/>
                <w:color w:val="FF0000"/>
              </w:rPr>
            </w:pPr>
            <w:r w:rsidRPr="007D006A">
              <w:rPr>
                <w:b/>
                <w:color w:val="FF0000"/>
              </w:rPr>
              <w:t xml:space="preserve">Неделя 29-я по Пятидесятнице. Глас 4. </w:t>
            </w:r>
          </w:p>
          <w:p w:rsidR="00BD6EFE" w:rsidRPr="00EF3787" w:rsidRDefault="00BD6EFE" w:rsidP="00EF3787">
            <w:r w:rsidRPr="007D006A">
              <w:rPr>
                <w:b/>
                <w:color w:val="FF0000"/>
              </w:rPr>
              <w:t>Свт. Амвросия Медиоланского, прп Нила Столобенского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5E7058" w:rsidRDefault="00BD6EFE" w:rsidP="003B5E93">
            <w:pPr>
              <w:keepNext/>
              <w:spacing w:line="228" w:lineRule="auto"/>
              <w:rPr>
                <w:b/>
                <w:color w:val="FF0000"/>
              </w:rPr>
            </w:pPr>
            <w:r w:rsidRPr="005E7058">
              <w:rPr>
                <w:b/>
                <w:color w:val="FF0000"/>
              </w:rPr>
              <w:t>8.00</w:t>
            </w:r>
            <w:r w:rsidRPr="005E7058">
              <w:rPr>
                <w:b/>
                <w:color w:val="FF0000"/>
              </w:rPr>
              <w:tab/>
              <w:t>Ранняя Литургия</w:t>
            </w:r>
          </w:p>
          <w:p w:rsidR="00BD6EFE" w:rsidRPr="005E7058" w:rsidRDefault="00BD6EFE" w:rsidP="003B5E93">
            <w:pPr>
              <w:keepNext/>
              <w:spacing w:line="228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10.00</w:t>
            </w:r>
            <w:r>
              <w:rPr>
                <w:b/>
                <w:color w:val="FF0000"/>
              </w:rPr>
              <w:tab/>
              <w:t xml:space="preserve">Поздняя Литургия </w:t>
            </w:r>
            <w:r w:rsidRPr="005E7058">
              <w:rPr>
                <w:b/>
                <w:color w:val="FF0000"/>
              </w:rPr>
              <w:t xml:space="preserve">Водосвятный молебен </w:t>
            </w:r>
          </w:p>
          <w:p w:rsidR="00BD6EFE" w:rsidRPr="008C6D3D" w:rsidRDefault="00BD6EFE" w:rsidP="003B5E93">
            <w:pPr>
              <w:keepNext/>
              <w:spacing w:line="228" w:lineRule="auto"/>
              <w:rPr>
                <w:color w:val="365F91"/>
              </w:rPr>
            </w:pPr>
            <w:r w:rsidRPr="008C6D3D">
              <w:rPr>
                <w:color w:val="365F91"/>
              </w:rPr>
              <w:t>15.30   Молебен*</w:t>
            </w:r>
          </w:p>
          <w:p w:rsidR="00BD6EFE" w:rsidRPr="008C6D3D" w:rsidRDefault="00BD6EFE" w:rsidP="003B5E93">
            <w:pPr>
              <w:keepNext/>
              <w:spacing w:line="228" w:lineRule="auto"/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>
              <w:t>21.12</w:t>
            </w:r>
            <w:r w:rsidRPr="00ED7E64">
              <w:t>.2015</w:t>
            </w:r>
          </w:p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 w:rsidRPr="00ED7E64">
              <w:t>понедельник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Прп. Кирилла Челмогорского, Апп. от 70-ти Сосфена, Аполлоса, Кифы, Тихика, Епафродита, Кесаря, Онисифора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Default="00BD6EFE" w:rsidP="003B5E93">
            <w:pPr>
              <w:keepNext/>
              <w:spacing w:line="228" w:lineRule="auto"/>
            </w:pPr>
          </w:p>
          <w:p w:rsidR="00BD6EFE" w:rsidRPr="00ED7E64" w:rsidRDefault="00BD6EFE" w:rsidP="003B5E93">
            <w:pPr>
              <w:keepNext/>
              <w:spacing w:line="228" w:lineRule="auto"/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>
              <w:t>22.12</w:t>
            </w:r>
            <w:r w:rsidRPr="00ED7E64">
              <w:t>.2015</w:t>
            </w:r>
          </w:p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 w:rsidRPr="00ED7E64">
              <w:t>вторник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EF3787">
            <w:pPr>
              <w:rPr>
                <w:bCs/>
              </w:rPr>
            </w:pPr>
            <w:r w:rsidRPr="00EF3787">
              <w:t xml:space="preserve">Иконы Божией Матери, именуемой "Нечаянная радость". </w:t>
            </w:r>
            <w:r w:rsidRPr="00EF3787">
              <w:rPr>
                <w:rStyle w:val="apple-style-span"/>
                <w:bCs/>
              </w:rPr>
              <w:t>Зачатие прав. Анною Пресвятой Богородицы. Прор. Анны, матери прор. Самуила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</w:pPr>
            <w:r w:rsidRPr="00ED7E64">
              <w:t>9.00</w:t>
            </w:r>
            <w:r>
              <w:tab/>
            </w:r>
            <w:r w:rsidRPr="00ED7E64">
              <w:t xml:space="preserve">Литургия </w:t>
            </w:r>
          </w:p>
          <w:p w:rsidR="00BD6EFE" w:rsidRDefault="00BD6EFE" w:rsidP="003B5E93">
            <w:pPr>
              <w:keepNext/>
              <w:spacing w:line="228" w:lineRule="auto"/>
            </w:pPr>
          </w:p>
          <w:p w:rsidR="00BD6EFE" w:rsidRPr="00ED7E64" w:rsidRDefault="00BD6EFE" w:rsidP="003B5E93">
            <w:pPr>
              <w:keepNext/>
              <w:spacing w:line="228" w:lineRule="auto"/>
            </w:pPr>
            <w:r w:rsidRPr="00ED7E64"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>
              <w:t>23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 w:rsidRPr="00ED7E64">
              <w:t>среда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Свт. Иоасафа Белгородского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3B5E93">
            <w:pPr>
              <w:keepNext/>
              <w:spacing w:line="228" w:lineRule="auto"/>
            </w:pPr>
            <w:r w:rsidRPr="00ED7E64"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1D735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>
              <w:t>24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3B5E93">
            <w:pPr>
              <w:keepNext/>
              <w:spacing w:line="228" w:lineRule="auto"/>
              <w:jc w:val="center"/>
            </w:pPr>
            <w:r>
              <w:t>четверг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Прп. Даниила Столпника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B5E93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3B5E93">
            <w:pPr>
              <w:keepNext/>
              <w:spacing w:line="228" w:lineRule="auto"/>
            </w:pPr>
            <w:r w:rsidRPr="00ED7E64"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ED7E64" w:rsidTr="0083738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4D2C3C" w:rsidRDefault="00BD6EFE" w:rsidP="00837389">
            <w:pPr>
              <w:keepNext/>
              <w:spacing w:line="228" w:lineRule="auto"/>
              <w:jc w:val="center"/>
            </w:pPr>
            <w:r>
              <w:t>25</w:t>
            </w:r>
            <w:r w:rsidRPr="004D2C3C">
              <w:t>.</w:t>
            </w:r>
            <w:r>
              <w:t>12</w:t>
            </w:r>
            <w:r w:rsidRPr="004D2C3C">
              <w:t>.2015</w:t>
            </w:r>
          </w:p>
          <w:p w:rsidR="00BD6EFE" w:rsidRPr="00BB3758" w:rsidRDefault="00BD6EFE" w:rsidP="00837389">
            <w:pPr>
              <w:keepNext/>
              <w:spacing w:line="228" w:lineRule="auto"/>
              <w:jc w:val="center"/>
              <w:rPr>
                <w:b/>
                <w:color w:val="D95615"/>
              </w:rPr>
            </w:pPr>
            <w:r w:rsidRPr="004D2C3C">
              <w:t>пятница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Свт. Спиридона, еп. Тримифунтского, чудотворца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837389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837389">
            <w:pPr>
              <w:keepNext/>
              <w:spacing w:line="228" w:lineRule="auto"/>
            </w:pPr>
            <w:r w:rsidRPr="00ED7E64"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5E7058" w:rsidTr="0083738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0B3DAE" w:rsidRDefault="00BD6EFE" w:rsidP="00837389">
            <w:pPr>
              <w:keepNext/>
              <w:spacing w:line="228" w:lineRule="auto"/>
              <w:jc w:val="center"/>
            </w:pPr>
            <w:r>
              <w:t>26.12</w:t>
            </w:r>
            <w:r w:rsidRPr="000B3DAE">
              <w:t>.2015</w:t>
            </w:r>
          </w:p>
          <w:p w:rsidR="00BD6EFE" w:rsidRPr="00312FBD" w:rsidRDefault="00BD6EFE" w:rsidP="00837389">
            <w:pPr>
              <w:keepNext/>
              <w:spacing w:line="228" w:lineRule="auto"/>
              <w:jc w:val="center"/>
            </w:pPr>
            <w:r w:rsidRPr="000B3DAE">
              <w:t>суббота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Мчч. Евстратия, Авксентия, Евгения, Мардария и Ореста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312FBD" w:rsidRDefault="00BD6EFE" w:rsidP="00837389">
            <w:pPr>
              <w:keepNext/>
              <w:spacing w:line="228" w:lineRule="auto"/>
            </w:pPr>
            <w:r w:rsidRPr="00ED7E64">
              <w:t>9.00</w:t>
            </w:r>
            <w:r w:rsidRPr="00ED7E64">
              <w:tab/>
              <w:t>Литургия</w:t>
            </w:r>
            <w:r>
              <w:t>. Панихида</w:t>
            </w:r>
          </w:p>
          <w:p w:rsidR="00BD6EFE" w:rsidRPr="005E7058" w:rsidRDefault="00BD6EFE" w:rsidP="00837389">
            <w:pPr>
              <w:keepNext/>
              <w:spacing w:line="228" w:lineRule="auto"/>
              <w:rPr>
                <w:b/>
                <w:color w:val="FF0000"/>
              </w:rPr>
            </w:pPr>
            <w:r w:rsidRPr="005E7058">
              <w:rPr>
                <w:b/>
                <w:color w:val="FF0000"/>
              </w:rPr>
              <w:t>17.00</w:t>
            </w:r>
            <w:r w:rsidRPr="005E7058">
              <w:rPr>
                <w:b/>
                <w:color w:val="FF0000"/>
              </w:rPr>
              <w:tab/>
              <w:t>Всенощное бдение</w:t>
            </w:r>
          </w:p>
        </w:tc>
      </w:tr>
      <w:tr w:rsidR="00BD6EFE" w:rsidRPr="008C6D3D" w:rsidTr="00837389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5E7058" w:rsidRDefault="00BD6EFE" w:rsidP="00837389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27</w:t>
            </w:r>
            <w:r w:rsidRPr="005E7058">
              <w:rPr>
                <w:b/>
                <w:color w:val="FF0000"/>
              </w:rPr>
              <w:t>.</w:t>
            </w:r>
            <w:r>
              <w:rPr>
                <w:b/>
                <w:color w:val="FF0000"/>
              </w:rPr>
              <w:t>12</w:t>
            </w:r>
            <w:r w:rsidRPr="005E7058">
              <w:rPr>
                <w:b/>
                <w:color w:val="FF0000"/>
              </w:rPr>
              <w:t>.2015</w:t>
            </w:r>
          </w:p>
          <w:p w:rsidR="00BD6EFE" w:rsidRPr="005E7058" w:rsidRDefault="00BD6EFE" w:rsidP="00837389">
            <w:pPr>
              <w:keepNext/>
              <w:spacing w:line="228" w:lineRule="auto"/>
              <w:jc w:val="center"/>
              <w:rPr>
                <w:b/>
                <w:color w:val="FF0000"/>
              </w:rPr>
            </w:pPr>
            <w:r w:rsidRPr="005E7058">
              <w:rPr>
                <w:b/>
                <w:color w:val="FF0000"/>
              </w:rPr>
              <w:t>воскресенье</w:t>
            </w:r>
          </w:p>
          <w:p w:rsidR="00BD6EFE" w:rsidRPr="008C6D3D" w:rsidRDefault="00BD6EFE" w:rsidP="00837389">
            <w:pPr>
              <w:keepNext/>
              <w:spacing w:line="228" w:lineRule="auto"/>
              <w:jc w:val="center"/>
              <w:rPr>
                <w:color w:val="FF0000"/>
              </w:rPr>
            </w:pP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7D006A" w:rsidRDefault="00BD6EFE" w:rsidP="00EF3787">
            <w:pPr>
              <w:rPr>
                <w:b/>
                <w:color w:val="FF0000"/>
              </w:rPr>
            </w:pPr>
            <w:r w:rsidRPr="007D006A">
              <w:rPr>
                <w:b/>
                <w:color w:val="FF0000"/>
              </w:rPr>
              <w:t xml:space="preserve">Неделя 30-я по Пятидесятнице, святых праотец. </w:t>
            </w:r>
          </w:p>
          <w:p w:rsidR="00BD6EFE" w:rsidRPr="00EF3787" w:rsidRDefault="00BD6EFE" w:rsidP="00EF3787">
            <w:r w:rsidRPr="007D006A">
              <w:rPr>
                <w:b/>
                <w:color w:val="FF0000"/>
              </w:rPr>
              <w:t>Глас 5.  Мчч. Фирса, Левкия и Каллиника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5E7058" w:rsidRDefault="00BD6EFE" w:rsidP="00837389">
            <w:pPr>
              <w:keepNext/>
              <w:spacing w:line="228" w:lineRule="auto"/>
              <w:rPr>
                <w:b/>
                <w:color w:val="FF0000"/>
              </w:rPr>
            </w:pPr>
            <w:r w:rsidRPr="005E7058">
              <w:rPr>
                <w:b/>
                <w:color w:val="FF0000"/>
              </w:rPr>
              <w:t>8.00</w:t>
            </w:r>
            <w:r w:rsidRPr="005E7058">
              <w:rPr>
                <w:b/>
                <w:color w:val="FF0000"/>
              </w:rPr>
              <w:tab/>
              <w:t>Ранняя Литургия</w:t>
            </w:r>
          </w:p>
          <w:p w:rsidR="00BD6EFE" w:rsidRPr="005E7058" w:rsidRDefault="00BD6EFE" w:rsidP="00837389">
            <w:pPr>
              <w:keepNext/>
              <w:spacing w:line="228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10.00</w:t>
            </w:r>
            <w:r>
              <w:rPr>
                <w:b/>
                <w:color w:val="FF0000"/>
              </w:rPr>
              <w:tab/>
              <w:t xml:space="preserve">Поздняя Литургия </w:t>
            </w:r>
            <w:r w:rsidRPr="005E7058">
              <w:rPr>
                <w:b/>
                <w:color w:val="FF0000"/>
              </w:rPr>
              <w:t xml:space="preserve">Водосвятный молебен </w:t>
            </w:r>
          </w:p>
          <w:p w:rsidR="00BD6EFE" w:rsidRPr="008C6D3D" w:rsidRDefault="00BD6EFE" w:rsidP="00837389">
            <w:pPr>
              <w:keepNext/>
              <w:spacing w:line="228" w:lineRule="auto"/>
              <w:rPr>
                <w:color w:val="365F91"/>
              </w:rPr>
            </w:pPr>
            <w:r w:rsidRPr="008C6D3D">
              <w:rPr>
                <w:color w:val="365F91"/>
              </w:rPr>
              <w:t>15.30   Молебен*</w:t>
            </w:r>
          </w:p>
          <w:p w:rsidR="00BD6EFE" w:rsidRPr="008C6D3D" w:rsidRDefault="00BD6EFE" w:rsidP="00837389">
            <w:pPr>
              <w:keepNext/>
              <w:spacing w:line="228" w:lineRule="auto"/>
            </w:pPr>
            <w:r>
              <w:t>17.00</w:t>
            </w:r>
            <w:r>
              <w:tab/>
              <w:t>Вечерня.</w:t>
            </w:r>
            <w:r w:rsidRPr="00ED7E64">
              <w:t xml:space="preserve"> Утреня</w:t>
            </w:r>
          </w:p>
        </w:tc>
      </w:tr>
      <w:tr w:rsidR="00BD6EFE" w:rsidRPr="00DF7D7E" w:rsidTr="00DF7D7E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29212D">
            <w:pPr>
              <w:keepNext/>
              <w:spacing w:line="228" w:lineRule="auto"/>
              <w:jc w:val="center"/>
            </w:pPr>
            <w:r>
              <w:t>28</w:t>
            </w:r>
            <w:r w:rsidRPr="00DF7D7E">
              <w:t>.1</w:t>
            </w:r>
            <w:r>
              <w:t>2</w:t>
            </w:r>
            <w:r w:rsidRPr="00DF7D7E">
              <w:t>.2015</w:t>
            </w:r>
          </w:p>
          <w:p w:rsidR="00BD6EFE" w:rsidRPr="00DF7D7E" w:rsidRDefault="00BD6EFE" w:rsidP="0029212D">
            <w:pPr>
              <w:keepNext/>
              <w:spacing w:line="228" w:lineRule="auto"/>
              <w:jc w:val="center"/>
            </w:pPr>
            <w:r w:rsidRPr="00DF7D7E">
              <w:t>понедельник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Сщмч. Елевферия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29212D">
            <w:pPr>
              <w:keepNext/>
              <w:spacing w:line="228" w:lineRule="auto"/>
            </w:pPr>
            <w:r w:rsidRPr="00DF7D7E">
              <w:t>9.00</w:t>
            </w:r>
            <w:r w:rsidRPr="00DF7D7E">
              <w:tab/>
              <w:t>Литургия</w:t>
            </w:r>
          </w:p>
          <w:p w:rsidR="00BD6EFE" w:rsidRPr="00DF7D7E" w:rsidRDefault="00BD6EFE" w:rsidP="0029212D">
            <w:pPr>
              <w:keepNext/>
              <w:spacing w:line="228" w:lineRule="auto"/>
            </w:pPr>
            <w:r w:rsidRPr="00DF7D7E">
              <w:t>17.00</w:t>
            </w:r>
            <w:r w:rsidRPr="00DF7D7E">
              <w:tab/>
              <w:t>Вечерня. Утреня</w:t>
            </w:r>
          </w:p>
        </w:tc>
      </w:tr>
      <w:tr w:rsidR="00BD6EFE" w:rsidRPr="00DF7D7E" w:rsidTr="00DF7D7E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DF7D7E">
            <w:pPr>
              <w:keepNext/>
              <w:spacing w:line="228" w:lineRule="auto"/>
              <w:jc w:val="center"/>
            </w:pPr>
            <w:r>
              <w:t>29</w:t>
            </w:r>
            <w:r w:rsidRPr="00DF7D7E">
              <w:t>.12.2015</w:t>
            </w:r>
            <w:r w:rsidRPr="00DF7D7E">
              <w:br/>
              <w:t>вторник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Прор. Аггея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29212D">
            <w:pPr>
              <w:keepNext/>
              <w:spacing w:line="228" w:lineRule="auto"/>
            </w:pPr>
            <w:r w:rsidRPr="00DF7D7E">
              <w:t>9.00</w:t>
            </w:r>
            <w:r w:rsidRPr="00DF7D7E">
              <w:tab/>
              <w:t>Литургия</w:t>
            </w:r>
            <w:r w:rsidRPr="00DF7D7E">
              <w:br/>
              <w:t>17.00</w:t>
            </w:r>
            <w:r w:rsidRPr="00DF7D7E">
              <w:tab/>
              <w:t>Вечерня. Утреня</w:t>
            </w:r>
          </w:p>
        </w:tc>
      </w:tr>
      <w:tr w:rsidR="00BD6EFE" w:rsidRPr="00DF7D7E" w:rsidTr="00F76466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F76466">
            <w:pPr>
              <w:keepNext/>
              <w:spacing w:line="228" w:lineRule="auto"/>
              <w:jc w:val="center"/>
            </w:pPr>
            <w:r>
              <w:t>30</w:t>
            </w:r>
            <w:r w:rsidRPr="00DF7D7E">
              <w:t>.12.2015</w:t>
            </w:r>
            <w:r w:rsidRPr="00DF7D7E">
              <w:br/>
            </w:r>
            <w:r>
              <w:t>среда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>
              <w:t>Прор. Даниила и трёх отроков</w:t>
            </w:r>
            <w:r w:rsidRPr="00EF3787">
              <w:t xml:space="preserve"> Анании, Азарии и Мисаила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DF7D7E" w:rsidRDefault="00BD6EFE" w:rsidP="00391C9F">
            <w:pPr>
              <w:keepNext/>
              <w:spacing w:line="228" w:lineRule="auto"/>
            </w:pPr>
            <w:r w:rsidRPr="00DF7D7E">
              <w:t>9.00</w:t>
            </w:r>
            <w:r w:rsidRPr="00DF7D7E">
              <w:tab/>
              <w:t>Литургия</w:t>
            </w:r>
            <w:r w:rsidRPr="00DF7D7E">
              <w:br/>
              <w:t>17.00</w:t>
            </w:r>
            <w:r w:rsidRPr="00DF7D7E">
              <w:tab/>
              <w:t>Вечерня. Утреня</w:t>
            </w:r>
          </w:p>
        </w:tc>
      </w:tr>
      <w:tr w:rsidR="00BD6EFE" w:rsidRPr="00ED7E64" w:rsidTr="00F76466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91C9F">
            <w:pPr>
              <w:keepNext/>
              <w:spacing w:line="228" w:lineRule="auto"/>
              <w:jc w:val="center"/>
            </w:pPr>
            <w:r>
              <w:t>31</w:t>
            </w:r>
            <w:r w:rsidRPr="00ED7E64">
              <w:t>.</w:t>
            </w:r>
            <w:r>
              <w:t>12</w:t>
            </w:r>
            <w:r w:rsidRPr="00ED7E64">
              <w:t>.2015</w:t>
            </w:r>
          </w:p>
          <w:p w:rsidR="00BD6EFE" w:rsidRPr="00ED7E64" w:rsidRDefault="00BD6EFE" w:rsidP="00391C9F">
            <w:pPr>
              <w:keepNext/>
              <w:spacing w:line="228" w:lineRule="auto"/>
              <w:jc w:val="center"/>
            </w:pPr>
            <w:r>
              <w:t>четверг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Прав. Симеона Верхотурского.</w:t>
            </w:r>
          </w:p>
          <w:p w:rsidR="00BD6EFE" w:rsidRPr="00EF3787" w:rsidRDefault="00BD6EFE" w:rsidP="00EF3787">
            <w:r w:rsidRPr="00EF3787">
              <w:t>Мчч. Севастиана и дружины его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D7E64" w:rsidRDefault="00BD6EFE" w:rsidP="00391C9F">
            <w:pPr>
              <w:keepNext/>
              <w:spacing w:line="228" w:lineRule="auto"/>
            </w:pPr>
            <w:r>
              <w:t>9.00</w:t>
            </w:r>
            <w:r>
              <w:tab/>
            </w:r>
            <w:r w:rsidRPr="00ED7E64">
              <w:t>Литургия</w:t>
            </w:r>
          </w:p>
          <w:p w:rsidR="00BD6EFE" w:rsidRPr="00ED7E64" w:rsidRDefault="00BD6EFE" w:rsidP="00391C9F">
            <w:pPr>
              <w:keepNext/>
              <w:spacing w:line="228" w:lineRule="auto"/>
            </w:pPr>
            <w:r>
              <w:t>?</w:t>
            </w:r>
          </w:p>
        </w:tc>
      </w:tr>
      <w:tr w:rsidR="00BD6EFE" w:rsidRPr="00ED7E64" w:rsidTr="00F76466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4D2C3C" w:rsidRDefault="00BD6EFE" w:rsidP="00391C9F">
            <w:pPr>
              <w:keepNext/>
              <w:spacing w:line="228" w:lineRule="auto"/>
              <w:jc w:val="center"/>
            </w:pPr>
            <w:r>
              <w:t>01</w:t>
            </w:r>
            <w:r w:rsidRPr="004D2C3C">
              <w:t>.</w:t>
            </w:r>
            <w:r>
              <w:t>01</w:t>
            </w:r>
            <w:r w:rsidRPr="004D2C3C">
              <w:t>.201</w:t>
            </w:r>
            <w:r>
              <w:t>6</w:t>
            </w:r>
          </w:p>
          <w:p w:rsidR="00BD6EFE" w:rsidRPr="00F76466" w:rsidRDefault="00BD6EFE" w:rsidP="00391C9F">
            <w:pPr>
              <w:keepNext/>
              <w:spacing w:line="228" w:lineRule="auto"/>
              <w:jc w:val="center"/>
            </w:pPr>
            <w:r w:rsidRPr="004D2C3C">
              <w:t>пятница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 w:rsidRPr="00EF3787">
              <w:t>Прп. Илии Муромца, Печерского, мч. Вонифатия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Default="00BD6EFE" w:rsidP="00391C9F">
            <w:pPr>
              <w:keepNext/>
              <w:spacing w:line="228" w:lineRule="auto"/>
            </w:pPr>
            <w:r>
              <w:t>?</w:t>
            </w:r>
          </w:p>
          <w:p w:rsidR="00BD6EFE" w:rsidRPr="00ED7E64" w:rsidRDefault="00BD6EFE" w:rsidP="00391C9F">
            <w:pPr>
              <w:keepNext/>
              <w:spacing w:line="228" w:lineRule="auto"/>
            </w:pPr>
            <w:r w:rsidRPr="00DF7D7E">
              <w:t>17.00</w:t>
            </w:r>
            <w:r w:rsidRPr="00DF7D7E">
              <w:tab/>
              <w:t>Вечерня. Утреня</w:t>
            </w:r>
          </w:p>
        </w:tc>
      </w:tr>
      <w:tr w:rsidR="00BD6EFE" w:rsidRPr="005E7058" w:rsidTr="00F76466"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0B3DAE" w:rsidRDefault="00BD6EFE" w:rsidP="00391C9F">
            <w:pPr>
              <w:keepNext/>
              <w:spacing w:line="228" w:lineRule="auto"/>
              <w:jc w:val="center"/>
            </w:pPr>
            <w:r>
              <w:t>02.01</w:t>
            </w:r>
            <w:r w:rsidRPr="000B3DAE">
              <w:t>.201</w:t>
            </w:r>
            <w:r>
              <w:t>6</w:t>
            </w:r>
          </w:p>
          <w:p w:rsidR="00BD6EFE" w:rsidRPr="00312FBD" w:rsidRDefault="00BD6EFE" w:rsidP="00391C9F">
            <w:pPr>
              <w:keepNext/>
              <w:spacing w:line="228" w:lineRule="auto"/>
              <w:jc w:val="center"/>
            </w:pPr>
            <w:r w:rsidRPr="000B3DAE">
              <w:t>суббота</w:t>
            </w:r>
          </w:p>
        </w:tc>
        <w:tc>
          <w:tcPr>
            <w:tcW w:w="57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EF3787" w:rsidRDefault="00BD6EFE" w:rsidP="00EF3787">
            <w:r>
              <w:t>Прав. Иоанна Кронштадтского.</w:t>
            </w:r>
            <w:r>
              <w:br/>
              <w:t>С</w:t>
            </w:r>
            <w:r w:rsidRPr="00EF3787">
              <w:t>щмч. Игнатия Богоносца</w:t>
            </w:r>
          </w:p>
        </w:tc>
        <w:tc>
          <w:tcPr>
            <w:tcW w:w="31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6EFE" w:rsidRPr="00312FBD" w:rsidRDefault="00BD6EFE" w:rsidP="00391C9F">
            <w:pPr>
              <w:keepNext/>
              <w:spacing w:line="228" w:lineRule="auto"/>
            </w:pPr>
            <w:r w:rsidRPr="00ED7E64">
              <w:t>9.00</w:t>
            </w:r>
            <w:r w:rsidRPr="00ED7E64">
              <w:tab/>
              <w:t>Литургия</w:t>
            </w:r>
            <w:r>
              <w:t>. Панихида</w:t>
            </w:r>
          </w:p>
          <w:p w:rsidR="00BD6EFE" w:rsidRPr="00F76466" w:rsidRDefault="00BD6EFE" w:rsidP="00391C9F">
            <w:pPr>
              <w:keepNext/>
              <w:spacing w:line="228" w:lineRule="auto"/>
            </w:pPr>
            <w:r w:rsidRPr="00F76466">
              <w:t>17.00</w:t>
            </w:r>
            <w:r w:rsidRPr="00F76466">
              <w:tab/>
              <w:t>Всенощное бдение</w:t>
            </w:r>
          </w:p>
        </w:tc>
      </w:tr>
    </w:tbl>
    <w:p w:rsidR="00BD6EFE" w:rsidRPr="00DF7D7E" w:rsidRDefault="00BD6EFE" w:rsidP="000A52D2"/>
    <w:p w:rsidR="00BD6EFE" w:rsidRDefault="00BD6EFE" w:rsidP="00075FCE">
      <w:pPr>
        <w:keepNext/>
      </w:pPr>
      <w:r w:rsidRPr="00075FCE">
        <w:rPr>
          <w:color w:val="365F91"/>
        </w:rPr>
        <w:t>*</w:t>
      </w:r>
      <w:r w:rsidRPr="008C6D3D">
        <w:rPr>
          <w:color w:val="365F91"/>
        </w:rPr>
        <w:t>Молебен</w:t>
      </w:r>
      <w:r>
        <w:rPr>
          <w:color w:val="365F91"/>
        </w:rPr>
        <w:t xml:space="preserve"> </w:t>
      </w:r>
      <w:r>
        <w:t>или акафист об исцелении людей страдающих алкогольной и наркотической зависимостью и для их родственников</w:t>
      </w:r>
    </w:p>
    <w:sectPr w:rsidR="00BD6EFE" w:rsidSect="00AA1CC2">
      <w:pgSz w:w="11906" w:h="16838"/>
      <w:pgMar w:top="360" w:right="850" w:bottom="540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B7"/>
    <w:rsid w:val="00066276"/>
    <w:rsid w:val="00075FCE"/>
    <w:rsid w:val="00081F2B"/>
    <w:rsid w:val="00083D6B"/>
    <w:rsid w:val="000A4A72"/>
    <w:rsid w:val="000A52D2"/>
    <w:rsid w:val="000B2A6E"/>
    <w:rsid w:val="000B3DAE"/>
    <w:rsid w:val="000B54DE"/>
    <w:rsid w:val="000C2A23"/>
    <w:rsid w:val="000D5124"/>
    <w:rsid w:val="000E056A"/>
    <w:rsid w:val="000E1915"/>
    <w:rsid w:val="00164347"/>
    <w:rsid w:val="00193068"/>
    <w:rsid w:val="001B0C53"/>
    <w:rsid w:val="001C1BF0"/>
    <w:rsid w:val="001D7359"/>
    <w:rsid w:val="001F0E97"/>
    <w:rsid w:val="002254C5"/>
    <w:rsid w:val="002309C9"/>
    <w:rsid w:val="00241811"/>
    <w:rsid w:val="00245536"/>
    <w:rsid w:val="002473EC"/>
    <w:rsid w:val="00250027"/>
    <w:rsid w:val="00250DAE"/>
    <w:rsid w:val="00280983"/>
    <w:rsid w:val="0029212D"/>
    <w:rsid w:val="002B3724"/>
    <w:rsid w:val="002B4C8E"/>
    <w:rsid w:val="002E1D20"/>
    <w:rsid w:val="00312FBD"/>
    <w:rsid w:val="00314C01"/>
    <w:rsid w:val="00327A9E"/>
    <w:rsid w:val="00335C56"/>
    <w:rsid w:val="0036051F"/>
    <w:rsid w:val="003801F9"/>
    <w:rsid w:val="00391C9F"/>
    <w:rsid w:val="003A000F"/>
    <w:rsid w:val="003B5E93"/>
    <w:rsid w:val="003D3970"/>
    <w:rsid w:val="003D6BE1"/>
    <w:rsid w:val="003D7778"/>
    <w:rsid w:val="004708CB"/>
    <w:rsid w:val="004722A8"/>
    <w:rsid w:val="00492545"/>
    <w:rsid w:val="004A4AB3"/>
    <w:rsid w:val="004C53C7"/>
    <w:rsid w:val="004D2C3C"/>
    <w:rsid w:val="00521005"/>
    <w:rsid w:val="00540EB9"/>
    <w:rsid w:val="00562192"/>
    <w:rsid w:val="00593E79"/>
    <w:rsid w:val="005C22E1"/>
    <w:rsid w:val="005D0A34"/>
    <w:rsid w:val="005D7B31"/>
    <w:rsid w:val="005E191F"/>
    <w:rsid w:val="005E7058"/>
    <w:rsid w:val="005F5E68"/>
    <w:rsid w:val="00635AFB"/>
    <w:rsid w:val="00642232"/>
    <w:rsid w:val="0064719C"/>
    <w:rsid w:val="006B3761"/>
    <w:rsid w:val="006B7BB5"/>
    <w:rsid w:val="00725C2D"/>
    <w:rsid w:val="00762E64"/>
    <w:rsid w:val="0076399A"/>
    <w:rsid w:val="00767839"/>
    <w:rsid w:val="0078790F"/>
    <w:rsid w:val="0079313F"/>
    <w:rsid w:val="007B6379"/>
    <w:rsid w:val="007C03BB"/>
    <w:rsid w:val="007D006A"/>
    <w:rsid w:val="008127CD"/>
    <w:rsid w:val="00837389"/>
    <w:rsid w:val="008424A6"/>
    <w:rsid w:val="00875120"/>
    <w:rsid w:val="00882326"/>
    <w:rsid w:val="008C6D3D"/>
    <w:rsid w:val="00902EF8"/>
    <w:rsid w:val="00931E4C"/>
    <w:rsid w:val="00967712"/>
    <w:rsid w:val="009D68E2"/>
    <w:rsid w:val="009E2E59"/>
    <w:rsid w:val="009E3F36"/>
    <w:rsid w:val="009F4390"/>
    <w:rsid w:val="00A07001"/>
    <w:rsid w:val="00A43708"/>
    <w:rsid w:val="00A90510"/>
    <w:rsid w:val="00AA1CC2"/>
    <w:rsid w:val="00AE578C"/>
    <w:rsid w:val="00AF4C3D"/>
    <w:rsid w:val="00B17EA2"/>
    <w:rsid w:val="00B30460"/>
    <w:rsid w:val="00B35A6F"/>
    <w:rsid w:val="00B53AA2"/>
    <w:rsid w:val="00B87869"/>
    <w:rsid w:val="00BB3758"/>
    <w:rsid w:val="00BD2C9C"/>
    <w:rsid w:val="00BD3AD3"/>
    <w:rsid w:val="00BD6EFE"/>
    <w:rsid w:val="00BF3AF9"/>
    <w:rsid w:val="00C06DA2"/>
    <w:rsid w:val="00C23A82"/>
    <w:rsid w:val="00C86FEE"/>
    <w:rsid w:val="00C90FE6"/>
    <w:rsid w:val="00C957AD"/>
    <w:rsid w:val="00CB1A96"/>
    <w:rsid w:val="00CB298B"/>
    <w:rsid w:val="00CD6D9E"/>
    <w:rsid w:val="00CD75B7"/>
    <w:rsid w:val="00CF3D86"/>
    <w:rsid w:val="00D14220"/>
    <w:rsid w:val="00D95BC9"/>
    <w:rsid w:val="00DC7FE1"/>
    <w:rsid w:val="00DF7D7E"/>
    <w:rsid w:val="00E02936"/>
    <w:rsid w:val="00E20462"/>
    <w:rsid w:val="00E9223E"/>
    <w:rsid w:val="00E92E75"/>
    <w:rsid w:val="00ED7E64"/>
    <w:rsid w:val="00EE6C3E"/>
    <w:rsid w:val="00EF3787"/>
    <w:rsid w:val="00F2368F"/>
    <w:rsid w:val="00F2444D"/>
    <w:rsid w:val="00F62C3C"/>
    <w:rsid w:val="00F76466"/>
    <w:rsid w:val="00FB4B3E"/>
    <w:rsid w:val="00FF5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5B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75B7"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A52D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FE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A52D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basedOn w:val="DefaultParagraphFont"/>
    <w:uiPriority w:val="99"/>
    <w:rsid w:val="00CD75B7"/>
    <w:rPr>
      <w:rFonts w:cs="Times New Roman"/>
    </w:rPr>
  </w:style>
  <w:style w:type="table" w:styleId="TableGrid">
    <w:name w:val="Table Grid"/>
    <w:basedOn w:val="TableNormal"/>
    <w:uiPriority w:val="99"/>
    <w:rsid w:val="0096771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967712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762E64"/>
  </w:style>
  <w:style w:type="character" w:styleId="Strong">
    <w:name w:val="Strong"/>
    <w:basedOn w:val="DefaultParagraphFont"/>
    <w:uiPriority w:val="99"/>
    <w:qFormat/>
    <w:rsid w:val="00762E64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A52D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1D73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D73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2</Pages>
  <Words>601</Words>
  <Characters>3431</Characters>
  <Application>Microsoft Office Outlook</Application>
  <DocSecurity>0</DocSecurity>
  <Lines>0</Lines>
  <Paragraphs>0</Paragraphs>
  <ScaleCrop>false</ScaleCrop>
  <Company>UralSOFT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7</cp:revision>
  <dcterms:created xsi:type="dcterms:W3CDTF">2015-12-01T07:00:00Z</dcterms:created>
  <dcterms:modified xsi:type="dcterms:W3CDTF">2015-12-01T19:09:00Z</dcterms:modified>
</cp:coreProperties>
</file>